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tblpY="1"/>
        <w:tblOverlap w:val="never"/>
        <w:tblW w:w="4789" w:type="pct"/>
        <w:tblLayout w:type="fixed"/>
        <w:tblLook w:val="04A0" w:firstRow="1" w:lastRow="0" w:firstColumn="1" w:lastColumn="0" w:noHBand="0" w:noVBand="1"/>
      </w:tblPr>
      <w:tblGrid>
        <w:gridCol w:w="455"/>
        <w:gridCol w:w="545"/>
        <w:gridCol w:w="552"/>
        <w:gridCol w:w="4088"/>
        <w:gridCol w:w="951"/>
        <w:gridCol w:w="286"/>
        <w:gridCol w:w="4157"/>
      </w:tblGrid>
      <w:tr w:rsidR="00E63BD3" w14:paraId="53DEB300" w14:textId="77777777" w:rsidTr="00450CF7">
        <w:trPr>
          <w:gridAfter w:val="3"/>
          <w:wAfter w:w="5394" w:type="dxa"/>
          <w:trHeight w:val="3684"/>
        </w:trPr>
        <w:tc>
          <w:tcPr>
            <w:tcW w:w="455" w:type="dxa"/>
          </w:tcPr>
          <w:p w14:paraId="08B85DDB" w14:textId="0ECC2E05" w:rsidR="00E63BD3" w:rsidRDefault="00E63BD3" w:rsidP="00450CF7"/>
        </w:tc>
        <w:tc>
          <w:tcPr>
            <w:tcW w:w="1097" w:type="dxa"/>
            <w:gridSpan w:val="2"/>
          </w:tcPr>
          <w:p w14:paraId="54DB0740" w14:textId="77777777" w:rsidR="00E63BD3" w:rsidRDefault="00E63BD3" w:rsidP="00450CF7"/>
        </w:tc>
        <w:tc>
          <w:tcPr>
            <w:tcW w:w="4088" w:type="dxa"/>
          </w:tcPr>
          <w:p w14:paraId="71B1FA5D" w14:textId="77777777" w:rsidR="00E63BD3" w:rsidRDefault="00E63BD3" w:rsidP="00450CF7"/>
        </w:tc>
      </w:tr>
      <w:tr w:rsidR="00B25FE4" w14:paraId="1B436EE2" w14:textId="77777777" w:rsidTr="00450CF7">
        <w:trPr>
          <w:trHeight w:val="2003"/>
        </w:trPr>
        <w:tc>
          <w:tcPr>
            <w:tcW w:w="455" w:type="dxa"/>
          </w:tcPr>
          <w:p w14:paraId="2185F286" w14:textId="77777777" w:rsidR="00705D18" w:rsidRPr="00667A49" w:rsidRDefault="00705D18" w:rsidP="00450CF7">
            <w:pPr>
              <w:pStyle w:val="Title"/>
              <w:rPr>
                <w:color w:val="auto"/>
                <w:sz w:val="44"/>
                <w:szCs w:val="44"/>
              </w:rPr>
            </w:pPr>
          </w:p>
        </w:tc>
        <w:tc>
          <w:tcPr>
            <w:tcW w:w="10579" w:type="dxa"/>
            <w:gridSpan w:val="6"/>
          </w:tcPr>
          <w:p w14:paraId="424B8CB4" w14:textId="5E6750C1" w:rsidR="00D87AEE" w:rsidRPr="00667A49" w:rsidRDefault="00667A49" w:rsidP="00450CF7">
            <w:pPr>
              <w:rPr>
                <w:rFonts w:ascii="Segoe UI Light" w:eastAsiaTheme="majorEastAsia" w:hAnsi="Segoe UI Light" w:cs="Segoe UI Light"/>
                <w:b/>
                <w:bCs/>
                <w:color w:val="auto"/>
                <w:sz w:val="72"/>
                <w:szCs w:val="72"/>
              </w:rPr>
            </w:pPr>
            <w:r w:rsidRPr="00667A49">
              <w:rPr>
                <w:rFonts w:ascii="Segoe UI Light" w:eastAsiaTheme="majorEastAsia" w:hAnsi="Segoe UI Light" w:cs="Segoe UI Light"/>
                <w:b/>
                <w:bCs/>
                <w:color w:val="auto"/>
                <w:sz w:val="72"/>
                <w:szCs w:val="72"/>
              </w:rPr>
              <w:t>D</w:t>
            </w:r>
            <w:r w:rsidR="00E63BD3" w:rsidRPr="00667A49">
              <w:rPr>
                <w:rFonts w:ascii="Segoe UI Light" w:eastAsiaTheme="majorEastAsia" w:hAnsi="Segoe UI Light" w:cs="Segoe UI Light"/>
                <w:b/>
                <w:bCs/>
                <w:color w:val="auto"/>
                <w:sz w:val="72"/>
                <w:szCs w:val="72"/>
              </w:rPr>
              <w:t>evon’s EHC Hub</w:t>
            </w:r>
          </w:p>
          <w:p w14:paraId="2AB5CB42" w14:textId="6A4F4DE4" w:rsidR="00450CF7" w:rsidRPr="00667A49" w:rsidRDefault="00450CF7" w:rsidP="00450CF7">
            <w:pPr>
              <w:rPr>
                <w:rFonts w:ascii="Segoe UI Light" w:hAnsi="Segoe UI Light" w:cs="Segoe UI Light"/>
                <w:color w:val="auto"/>
                <w:sz w:val="44"/>
                <w:szCs w:val="44"/>
              </w:rPr>
            </w:pPr>
          </w:p>
        </w:tc>
      </w:tr>
      <w:tr w:rsidR="00AC6A3B" w14:paraId="763E4BDD" w14:textId="77777777" w:rsidTr="00450CF7">
        <w:trPr>
          <w:trHeight w:val="662"/>
        </w:trPr>
        <w:tc>
          <w:tcPr>
            <w:tcW w:w="455" w:type="dxa"/>
          </w:tcPr>
          <w:p w14:paraId="050187A8" w14:textId="77777777" w:rsidR="00AC6A3B" w:rsidRDefault="00AC6A3B" w:rsidP="00450CF7"/>
        </w:tc>
        <w:tc>
          <w:tcPr>
            <w:tcW w:w="545" w:type="dxa"/>
          </w:tcPr>
          <w:p w14:paraId="26BDEA4F" w14:textId="77777777" w:rsidR="00AC6A3B" w:rsidRPr="00A62E64" w:rsidRDefault="00AC6A3B" w:rsidP="00450CF7">
            <w:pPr>
              <w:rPr>
                <w:rFonts w:ascii="Segoe UI Light" w:hAnsi="Segoe UI Light" w:cs="Segoe UI Light"/>
                <w:b/>
                <w:bCs/>
                <w:sz w:val="28"/>
                <w:szCs w:val="28"/>
              </w:rPr>
            </w:pPr>
          </w:p>
        </w:tc>
        <w:tc>
          <w:tcPr>
            <w:tcW w:w="5591" w:type="dxa"/>
            <w:gridSpan w:val="3"/>
          </w:tcPr>
          <w:p w14:paraId="5ED2ADF7" w14:textId="4F500B93" w:rsidR="00D87AEE" w:rsidRPr="00A62E64" w:rsidRDefault="001804CF" w:rsidP="00450CF7">
            <w:pPr>
              <w:rPr>
                <w:rFonts w:ascii="Segoe UI Light" w:hAnsi="Segoe UI Light" w:cs="Segoe UI Light"/>
                <w:b/>
                <w:bCs/>
                <w:sz w:val="28"/>
                <w:szCs w:val="28"/>
              </w:rPr>
            </w:pPr>
            <w:hyperlink r:id="rId10" w:history="1">
              <w:r w:rsidR="00E63BD3" w:rsidRPr="00667A49">
                <w:rPr>
                  <w:rStyle w:val="Hyperlink"/>
                  <w:rFonts w:ascii="Segoe UI Light" w:hAnsi="Segoe UI Light" w:cs="Segoe UI Light"/>
                  <w:b/>
                  <w:bCs/>
                  <w:sz w:val="28"/>
                  <w:szCs w:val="28"/>
                </w:rPr>
                <w:t>Re</w:t>
              </w:r>
              <w:r w:rsidR="00D87AEE" w:rsidRPr="00667A49">
                <w:rPr>
                  <w:rStyle w:val="Hyperlink"/>
                  <w:rFonts w:ascii="Segoe UI Light" w:hAnsi="Segoe UI Light" w:cs="Segoe UI Light"/>
                  <w:b/>
                  <w:bCs/>
                  <w:sz w:val="28"/>
                  <w:szCs w:val="28"/>
                </w:rPr>
                <w:t>viewing EHC Plans using the EHC Hub</w:t>
              </w:r>
            </w:hyperlink>
          </w:p>
        </w:tc>
        <w:tc>
          <w:tcPr>
            <w:tcW w:w="286" w:type="dxa"/>
          </w:tcPr>
          <w:p w14:paraId="5368D1B1" w14:textId="77777777" w:rsidR="00AC6A3B" w:rsidRPr="00A62E64" w:rsidRDefault="00AC6A3B" w:rsidP="00450CF7">
            <w:pPr>
              <w:rPr>
                <w:rFonts w:ascii="Segoe UI Light" w:hAnsi="Segoe UI Light" w:cs="Segoe UI Light"/>
              </w:rPr>
            </w:pPr>
          </w:p>
        </w:tc>
        <w:tc>
          <w:tcPr>
            <w:tcW w:w="4157" w:type="dxa"/>
            <w:vMerge w:val="restart"/>
          </w:tcPr>
          <w:p w14:paraId="41F7CBB5" w14:textId="05F85C7D" w:rsidR="00E63BD3" w:rsidRPr="00780644" w:rsidRDefault="00E63BD3" w:rsidP="00450CF7">
            <w:pPr>
              <w:pStyle w:val="ListBullet"/>
              <w:numPr>
                <w:ilvl w:val="0"/>
                <w:numId w:val="0"/>
              </w:numPr>
              <w:ind w:left="144" w:hanging="144"/>
              <w:rPr>
                <w:rFonts w:ascii="Segoe UI Light" w:hAnsi="Segoe UI Light" w:cs="Segoe UI Light"/>
                <w:b/>
                <w:bCs/>
                <w:color w:val="auto"/>
                <w:szCs w:val="18"/>
              </w:rPr>
            </w:pPr>
            <w:r w:rsidRPr="00780644">
              <w:rPr>
                <w:rFonts w:ascii="Segoe UI Light" w:hAnsi="Segoe UI Light" w:cs="Segoe UI Light"/>
                <w:b/>
                <w:bCs/>
                <w:color w:val="auto"/>
                <w:szCs w:val="18"/>
              </w:rPr>
              <w:t xml:space="preserve">Key </w:t>
            </w:r>
            <w:r w:rsidR="00450CF7" w:rsidRPr="00780644">
              <w:rPr>
                <w:rFonts w:ascii="Segoe UI Light" w:hAnsi="Segoe UI Light" w:cs="Segoe UI Light"/>
                <w:b/>
                <w:bCs/>
                <w:color w:val="auto"/>
                <w:szCs w:val="18"/>
              </w:rPr>
              <w:t>benefits of using the EHC Hub</w:t>
            </w:r>
            <w:r w:rsidRPr="00780644">
              <w:rPr>
                <w:rFonts w:ascii="Segoe UI Light" w:hAnsi="Segoe UI Light" w:cs="Segoe UI Light"/>
                <w:b/>
                <w:bCs/>
                <w:color w:val="auto"/>
                <w:szCs w:val="18"/>
              </w:rPr>
              <w:t xml:space="preserve"> </w:t>
            </w:r>
          </w:p>
          <w:p w14:paraId="1D208C1A" w14:textId="487169E2" w:rsidR="00D87AEE" w:rsidRPr="00667A49" w:rsidRDefault="00D87AEE" w:rsidP="00450CF7">
            <w:pPr>
              <w:pStyle w:val="ListBullet"/>
              <w:rPr>
                <w:rFonts w:ascii="Segoe UI Light" w:hAnsi="Segoe UI Light" w:cs="Segoe UI Light"/>
                <w:color w:val="auto"/>
              </w:rPr>
            </w:pPr>
            <w:r w:rsidRPr="00667A49">
              <w:rPr>
                <w:rFonts w:ascii="Segoe UI Light" w:hAnsi="Segoe UI Light" w:cs="Segoe UI Light"/>
                <w:color w:val="auto"/>
              </w:rPr>
              <w:t>Secure storage of the latest EHC Plan for every child or young person in your setting</w:t>
            </w:r>
          </w:p>
          <w:p w14:paraId="5943F151" w14:textId="6491F064" w:rsidR="00A62E64" w:rsidRPr="00667A49" w:rsidRDefault="00A62E64" w:rsidP="00450CF7">
            <w:pPr>
              <w:pStyle w:val="ListBullet"/>
              <w:rPr>
                <w:rFonts w:ascii="Segoe UI Light" w:hAnsi="Segoe UI Light" w:cs="Segoe UI Light"/>
                <w:color w:val="auto"/>
              </w:rPr>
            </w:pPr>
            <w:r w:rsidRPr="00667A49">
              <w:rPr>
                <w:rFonts w:ascii="Segoe UI Light" w:hAnsi="Segoe UI Light" w:cs="Segoe UI Light"/>
                <w:color w:val="auto"/>
              </w:rPr>
              <w:t>Clear guidance as to when reviews are due</w:t>
            </w:r>
          </w:p>
          <w:p w14:paraId="6E3758B8" w14:textId="100173F9" w:rsidR="00D87AEE" w:rsidRPr="00667A49" w:rsidRDefault="00E63BD3" w:rsidP="00450CF7">
            <w:pPr>
              <w:pStyle w:val="ListBullet"/>
              <w:rPr>
                <w:rFonts w:ascii="Segoe UI Light" w:hAnsi="Segoe UI Light" w:cs="Segoe UI Light"/>
                <w:color w:val="auto"/>
              </w:rPr>
            </w:pPr>
            <w:r w:rsidRPr="00667A49">
              <w:rPr>
                <w:rFonts w:ascii="Segoe UI Light" w:hAnsi="Segoe UI Light" w:cs="Segoe UI Light"/>
                <w:color w:val="auto"/>
              </w:rPr>
              <w:t>Ability to a</w:t>
            </w:r>
            <w:r w:rsidR="00D87AEE" w:rsidRPr="00667A49">
              <w:rPr>
                <w:rFonts w:ascii="Segoe UI Light" w:hAnsi="Segoe UI Light" w:cs="Segoe UI Light"/>
                <w:color w:val="auto"/>
              </w:rPr>
              <w:t>rrange meetings and send invites to professionals, parent/</w:t>
            </w:r>
            <w:proofErr w:type="spellStart"/>
            <w:r w:rsidR="00D87AEE" w:rsidRPr="00667A49">
              <w:rPr>
                <w:rFonts w:ascii="Segoe UI Light" w:hAnsi="Segoe UI Light" w:cs="Segoe UI Light"/>
                <w:color w:val="auto"/>
              </w:rPr>
              <w:t>carers</w:t>
            </w:r>
            <w:proofErr w:type="spellEnd"/>
            <w:r w:rsidR="00D87AEE" w:rsidRPr="00667A49">
              <w:rPr>
                <w:rFonts w:ascii="Segoe UI Light" w:hAnsi="Segoe UI Light" w:cs="Segoe UI Light"/>
                <w:color w:val="auto"/>
              </w:rPr>
              <w:t xml:space="preserve"> and young people</w:t>
            </w:r>
          </w:p>
          <w:p w14:paraId="57823DBE" w14:textId="58E86FE3" w:rsidR="0041481D" w:rsidRPr="00667A49" w:rsidRDefault="00E63BD3" w:rsidP="00450CF7">
            <w:pPr>
              <w:pStyle w:val="ListBullet"/>
              <w:rPr>
                <w:rFonts w:ascii="Segoe UI Light" w:hAnsi="Segoe UI Light" w:cs="Segoe UI Light"/>
                <w:color w:val="auto"/>
              </w:rPr>
            </w:pPr>
            <w:r w:rsidRPr="00667A49">
              <w:rPr>
                <w:rFonts w:ascii="Segoe UI Light" w:hAnsi="Segoe UI Light" w:cs="Segoe UI Light"/>
                <w:color w:val="auto"/>
              </w:rPr>
              <w:t>Ability to s</w:t>
            </w:r>
            <w:r w:rsidR="0041481D" w:rsidRPr="00667A49">
              <w:rPr>
                <w:rFonts w:ascii="Segoe UI Light" w:hAnsi="Segoe UI Light" w:cs="Segoe UI Light"/>
                <w:color w:val="auto"/>
              </w:rPr>
              <w:t>end requests for reports</w:t>
            </w:r>
            <w:r w:rsidR="00D87AEE" w:rsidRPr="00667A49">
              <w:rPr>
                <w:rFonts w:ascii="Segoe UI Light" w:hAnsi="Segoe UI Light" w:cs="Segoe UI Light"/>
                <w:color w:val="auto"/>
              </w:rPr>
              <w:t xml:space="preserve"> prior to meetings</w:t>
            </w:r>
          </w:p>
          <w:p w14:paraId="0C500E39" w14:textId="645535A5" w:rsidR="0041481D" w:rsidRPr="00A62E64" w:rsidRDefault="00450CF7" w:rsidP="00450CF7">
            <w:pPr>
              <w:pStyle w:val="ListBullet"/>
              <w:numPr>
                <w:ilvl w:val="0"/>
                <w:numId w:val="0"/>
              </w:numPr>
              <w:ind w:left="144"/>
              <w:rPr>
                <w:rFonts w:ascii="Segoe UI Light" w:hAnsi="Segoe UI Light" w:cs="Segoe UI Light"/>
              </w:rPr>
            </w:pPr>
            <w:r w:rsidRPr="00450CF7">
              <w:rPr>
                <w:rFonts w:ascii="Segoe UI Light" w:hAnsi="Segoe UI Light" w:cs="Segoe UI Ligh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5F7C9122" wp14:editId="6022F4B8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1197610</wp:posOffset>
                      </wp:positionV>
                      <wp:extent cx="1960245" cy="1404620"/>
                      <wp:effectExtent l="0" t="0" r="0" b="190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024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1FD9B0" w14:textId="7C9694F4" w:rsidR="00450CF7" w:rsidRPr="00450CF7" w:rsidRDefault="00450CF7" w:rsidP="00450CF7">
                                  <w:pPr>
                                    <w:pStyle w:val="Contact2"/>
                                    <w:ind w:left="0"/>
                                    <w:suppressOverlap/>
                                    <w:jc w:val="right"/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0E4978" wp14:editId="2357E07F">
                                        <wp:extent cx="1191680" cy="417195"/>
                                        <wp:effectExtent l="0" t="0" r="8890" b="1905"/>
                                        <wp:docPr id="5" name="Picture 5" descr="Devon county Logo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4450" cy="439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A36DB12" w14:textId="77777777" w:rsidR="00450CF7" w:rsidRPr="00450CF7" w:rsidRDefault="00450CF7" w:rsidP="00450CF7">
                                  <w:pPr>
                                    <w:pStyle w:val="Contact2"/>
                                    <w:ind w:left="0"/>
                                    <w:suppressOverlap/>
                                    <w:jc w:val="right"/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</w:pPr>
                                  <w:r w:rsidRPr="00450CF7"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  <w:t>SEN 0-25 Team</w:t>
                                  </w:r>
                                </w:p>
                                <w:p w14:paraId="057F2E1D" w14:textId="77777777" w:rsidR="00450CF7" w:rsidRPr="00450CF7" w:rsidRDefault="00450CF7" w:rsidP="00450CF7">
                                  <w:pPr>
                                    <w:pStyle w:val="Contact2"/>
                                    <w:ind w:left="0"/>
                                    <w:suppressOverlap/>
                                    <w:jc w:val="right"/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</w:pPr>
                                  <w:r w:rsidRPr="00450CF7"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  <w:t>01392 380434 (Mon-Fri)</w:t>
                                  </w:r>
                                </w:p>
                                <w:p w14:paraId="3818B815" w14:textId="7B18C993" w:rsidR="00450CF7" w:rsidRDefault="001804CF" w:rsidP="00450CF7">
                                  <w:hyperlink r:id="rId12" w:history="1">
                                    <w:r w:rsidR="00450CF7" w:rsidRPr="00450CF7">
                                      <w:rPr>
                                        <w:rStyle w:val="Hyperlink"/>
                                        <w:rFonts w:ascii="Segoe UI Light" w:hAnsi="Segoe UI Light" w:cs="Segoe UI Light"/>
                                        <w:sz w:val="20"/>
                                        <w:szCs w:val="20"/>
                                      </w:rPr>
                                      <w:t>specialeducation@devon.gov.uk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5F7C91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8.1pt;margin-top:94.3pt;width:154.3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" filled="f" stroked="f">
                      <v:textbox style="mso-fit-shape-to-text:t">
                        <w:txbxContent>
                          <w:p w14:paraId="171FD9B0" w14:textId="7C9694F4" w:rsidR="00450CF7" w:rsidRPr="00450CF7" w:rsidRDefault="00450CF7" w:rsidP="00450CF7">
                            <w:pPr>
                              <w:pStyle w:val="Contact2"/>
                              <w:ind w:left="0"/>
                              <w:suppressOverlap/>
                              <w:jc w:val="right"/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E4978" wp14:editId="2357E07F">
                                  <wp:extent cx="1191680" cy="417195"/>
                                  <wp:effectExtent l="0" t="0" r="8890" b="1905"/>
                                  <wp:docPr id="5" name="Picture 5" descr="Devon county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4450" cy="43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36DB12" w14:textId="77777777" w:rsidR="00450CF7" w:rsidRPr="00450CF7" w:rsidRDefault="00450CF7" w:rsidP="00450CF7">
                            <w:pPr>
                              <w:pStyle w:val="Contact2"/>
                              <w:ind w:left="0"/>
                              <w:suppressOverlap/>
                              <w:jc w:val="right"/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</w:pPr>
                            <w:r w:rsidRPr="00450CF7"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  <w:t>SEN 0-25 Team</w:t>
                            </w:r>
                          </w:p>
                          <w:p w14:paraId="057F2E1D" w14:textId="77777777" w:rsidR="00450CF7" w:rsidRPr="00450CF7" w:rsidRDefault="00450CF7" w:rsidP="00450CF7">
                            <w:pPr>
                              <w:pStyle w:val="Contact2"/>
                              <w:ind w:left="0"/>
                              <w:suppressOverlap/>
                              <w:jc w:val="right"/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</w:pPr>
                            <w:r w:rsidRPr="00450CF7"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  <w:t>01392 380434 (Mon-Fri)</w:t>
                            </w:r>
                          </w:p>
                          <w:p w14:paraId="3818B815" w14:textId="7B18C993" w:rsidR="00450CF7" w:rsidRDefault="00F067BC" w:rsidP="00450CF7">
                            <w:hyperlink r:id="rId14" w:history="1">
                              <w:r w:rsidR="00450CF7" w:rsidRPr="00450CF7">
                                <w:rPr>
                                  <w:rStyle w:val="Hyperlink"/>
                                  <w:rFonts w:ascii="Segoe UI Light" w:hAnsi="Segoe UI Light" w:cs="Segoe UI Light"/>
                                  <w:sz w:val="20"/>
                                  <w:szCs w:val="20"/>
                                </w:rPr>
                                <w:t>specialeducation@devon.gov.uk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62E64" w14:paraId="5775D681" w14:textId="77777777" w:rsidTr="00450CF7">
        <w:trPr>
          <w:trHeight w:val="564"/>
        </w:trPr>
        <w:tc>
          <w:tcPr>
            <w:tcW w:w="455" w:type="dxa"/>
          </w:tcPr>
          <w:p w14:paraId="12684899" w14:textId="77777777" w:rsidR="00A62E64" w:rsidRDefault="00A62E64" w:rsidP="00450CF7"/>
        </w:tc>
        <w:tc>
          <w:tcPr>
            <w:tcW w:w="545" w:type="dxa"/>
          </w:tcPr>
          <w:p w14:paraId="45B5CAC8" w14:textId="77777777" w:rsidR="00A62E64" w:rsidRPr="00450CF7" w:rsidRDefault="00A62E64" w:rsidP="00450CF7">
            <w:pPr>
              <w:rPr>
                <w:rFonts w:ascii="Segoe UI Light" w:hAnsi="Segoe UI Light" w:cs="Segoe UI Light"/>
              </w:rPr>
            </w:pPr>
          </w:p>
        </w:tc>
        <w:tc>
          <w:tcPr>
            <w:tcW w:w="5591" w:type="dxa"/>
            <w:gridSpan w:val="3"/>
          </w:tcPr>
          <w:p w14:paraId="70FA95BB" w14:textId="4101E386" w:rsidR="00A62E64" w:rsidRPr="0020294C" w:rsidRDefault="00E63BD3" w:rsidP="00450CF7">
            <w:pPr>
              <w:rPr>
                <w:rFonts w:ascii="Segoe UI Light" w:hAnsi="Segoe UI Light" w:cs="Segoe UI Light"/>
                <w:sz w:val="20"/>
                <w:szCs w:val="20"/>
              </w:rPr>
            </w:pPr>
            <w:r w:rsidRPr="0020294C">
              <w:rPr>
                <w:rFonts w:ascii="Segoe UI Light" w:hAnsi="Segoe UI Light" w:cs="Segoe UI Light"/>
                <w:noProof/>
                <w:color w:val="565495"/>
                <w:sz w:val="20"/>
                <w:szCs w:val="20"/>
                <w:bdr w:val="single" w:sz="12" w:space="0" w:color="D68600" w:frame="1"/>
              </w:rPr>
              <w:drawing>
                <wp:anchor distT="0" distB="0" distL="114300" distR="114300" simplePos="0" relativeHeight="251658240" behindDoc="1" locked="0" layoutInCell="1" allowOverlap="1" wp14:anchorId="4709246D" wp14:editId="2EAA3155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26035</wp:posOffset>
                  </wp:positionV>
                  <wp:extent cx="1733550" cy="924560"/>
                  <wp:effectExtent l="0" t="0" r="0" b="8890"/>
                  <wp:wrapTight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ight>
                  <wp:docPr id="9" name="Picture 9" descr="A person sitting at a table using a computer&#10;&#10;Description automatically generated">
                    <a:hlinkClick xmlns:a="http://schemas.openxmlformats.org/drawingml/2006/main" r:id="rId15" tooltip="&quot;How will school support my chil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>
                            <a:hlinkClick r:id="rId15" tooltip="&quot;How will school support my chil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2E64" w:rsidRPr="0020294C">
              <w:rPr>
                <w:rFonts w:ascii="Segoe UI Light" w:hAnsi="Segoe UI Light" w:cs="Segoe UI Light"/>
                <w:sz w:val="20"/>
                <w:szCs w:val="20"/>
              </w:rPr>
              <w:t>The</w:t>
            </w:r>
            <w:r w:rsidR="00CD5B2F">
              <w:rPr>
                <w:rFonts w:ascii="Segoe UI Light" w:hAnsi="Segoe UI Light" w:cs="Segoe UI Light"/>
                <w:sz w:val="20"/>
                <w:szCs w:val="20"/>
              </w:rPr>
              <w:t xml:space="preserve"> </w:t>
            </w:r>
            <w:r w:rsidR="00A62E64" w:rsidRPr="0020294C">
              <w:rPr>
                <w:rFonts w:ascii="Segoe UI Light" w:hAnsi="Segoe UI Light" w:cs="Segoe UI Light"/>
                <w:sz w:val="20"/>
                <w:szCs w:val="20"/>
              </w:rPr>
              <w:t>system we use to manage EHC Plans is being improved.</w:t>
            </w:r>
          </w:p>
          <w:p w14:paraId="73684117" w14:textId="7286404C" w:rsidR="00A62E64" w:rsidRPr="0020294C" w:rsidRDefault="00A62E64" w:rsidP="00450CF7">
            <w:pPr>
              <w:rPr>
                <w:rFonts w:ascii="Segoe UI Light" w:hAnsi="Segoe UI Light" w:cs="Segoe UI Light"/>
                <w:sz w:val="20"/>
                <w:szCs w:val="20"/>
              </w:rPr>
            </w:pPr>
            <w:r w:rsidRPr="0020294C">
              <w:rPr>
                <w:rFonts w:ascii="Segoe UI Light" w:hAnsi="Segoe UI Light" w:cs="Segoe UI Light"/>
                <w:sz w:val="20"/>
                <w:szCs w:val="20"/>
              </w:rPr>
              <w:t xml:space="preserve">From </w:t>
            </w:r>
            <w:r w:rsidR="00667A49">
              <w:rPr>
                <w:rFonts w:ascii="Segoe UI Light" w:hAnsi="Segoe UI Light" w:cs="Segoe UI Light"/>
                <w:sz w:val="20"/>
                <w:szCs w:val="20"/>
              </w:rPr>
              <w:t xml:space="preserve">the </w:t>
            </w:r>
            <w:r w:rsidR="00ED3488">
              <w:rPr>
                <w:rFonts w:ascii="Segoe UI Light" w:hAnsi="Segoe UI Light" w:cs="Segoe UI Light"/>
                <w:sz w:val="20"/>
                <w:szCs w:val="20"/>
              </w:rPr>
              <w:t>S</w:t>
            </w:r>
            <w:r w:rsidR="00667A49">
              <w:rPr>
                <w:rFonts w:ascii="Segoe UI Light" w:hAnsi="Segoe UI Light" w:cs="Segoe UI Light"/>
                <w:sz w:val="20"/>
                <w:szCs w:val="20"/>
              </w:rPr>
              <w:t xml:space="preserve">ummer term you will be able </w:t>
            </w:r>
            <w:r w:rsidRPr="0020294C">
              <w:rPr>
                <w:rFonts w:ascii="Segoe UI Light" w:hAnsi="Segoe UI Light" w:cs="Segoe UI Light"/>
                <w:sz w:val="20"/>
                <w:szCs w:val="20"/>
              </w:rPr>
              <w:t>to plan</w:t>
            </w:r>
            <w:r w:rsidR="00780644">
              <w:rPr>
                <w:rFonts w:ascii="Segoe UI Light" w:hAnsi="Segoe UI Light" w:cs="Segoe UI Light"/>
                <w:sz w:val="20"/>
                <w:szCs w:val="20"/>
              </w:rPr>
              <w:t xml:space="preserve"> </w:t>
            </w:r>
            <w:r w:rsidRPr="0020294C">
              <w:rPr>
                <w:rFonts w:ascii="Segoe UI Light" w:hAnsi="Segoe UI Light" w:cs="Segoe UI Light"/>
                <w:sz w:val="20"/>
                <w:szCs w:val="20"/>
              </w:rPr>
              <w:t>reviews due to take place in the Autumn term using the EHC Hub.</w:t>
            </w:r>
          </w:p>
          <w:p w14:paraId="261214E3" w14:textId="1EB80B87" w:rsidR="00E63BD3" w:rsidRPr="00450CF7" w:rsidRDefault="00E63BD3" w:rsidP="00450CF7">
            <w:pPr>
              <w:rPr>
                <w:rFonts w:ascii="Segoe UI Light" w:hAnsi="Segoe UI Light" w:cs="Segoe UI Light"/>
              </w:rPr>
            </w:pPr>
          </w:p>
          <w:p w14:paraId="159F0353" w14:textId="3576C235" w:rsidR="00E63BD3" w:rsidRPr="0020294C" w:rsidRDefault="00E63BD3" w:rsidP="00450CF7">
            <w:pPr>
              <w:rPr>
                <w:rFonts w:ascii="Segoe UI Light" w:hAnsi="Segoe UI Light" w:cs="Segoe UI Light"/>
                <w:sz w:val="20"/>
                <w:szCs w:val="20"/>
              </w:rPr>
            </w:pPr>
            <w:r w:rsidRPr="0020294C">
              <w:rPr>
                <w:rFonts w:ascii="Segoe UI Light" w:hAnsi="Segoe UI Light" w:cs="Segoe UI Light"/>
                <w:sz w:val="20"/>
                <w:szCs w:val="20"/>
              </w:rPr>
              <w:t>The system is currently live for new requests</w:t>
            </w:r>
            <w:r w:rsidR="00FE20EA">
              <w:rPr>
                <w:rFonts w:ascii="Segoe UI Light" w:hAnsi="Segoe UI Light" w:cs="Segoe UI Light"/>
                <w:sz w:val="20"/>
                <w:szCs w:val="20"/>
              </w:rPr>
              <w:t xml:space="preserve"> if you have not received a login please contact our team</w:t>
            </w:r>
            <w:r w:rsidRPr="0020294C">
              <w:rPr>
                <w:rFonts w:ascii="Segoe UI Light" w:hAnsi="Segoe UI Light" w:cs="Segoe UI Light"/>
                <w:sz w:val="20"/>
                <w:szCs w:val="20"/>
              </w:rPr>
              <w:t xml:space="preserve"> </w:t>
            </w:r>
          </w:p>
          <w:p w14:paraId="69A0095D" w14:textId="425C32F6" w:rsidR="00E63BD3" w:rsidRPr="0020294C" w:rsidRDefault="001804CF" w:rsidP="00450CF7">
            <w:pPr>
              <w:rPr>
                <w:rFonts w:ascii="Segoe UI Light" w:hAnsi="Segoe UI Light" w:cs="Segoe UI Light"/>
                <w:sz w:val="20"/>
                <w:szCs w:val="20"/>
              </w:rPr>
            </w:pPr>
            <w:hyperlink r:id="rId17" w:history="1">
              <w:r w:rsidR="00E63BD3" w:rsidRPr="0020294C">
                <w:rPr>
                  <w:rStyle w:val="Hyperlink"/>
                  <w:rFonts w:ascii="Segoe UI Light" w:hAnsi="Segoe UI Light" w:cs="Segoe UI Light"/>
                  <w:sz w:val="20"/>
                  <w:szCs w:val="20"/>
                </w:rPr>
                <w:t>https://ehchub-devon.openobjects.com/</w:t>
              </w:r>
            </w:hyperlink>
          </w:p>
          <w:p w14:paraId="46CB7E56" w14:textId="77777777" w:rsidR="00667A49" w:rsidRDefault="00667A49" w:rsidP="00450CF7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  <w:p w14:paraId="184C596D" w14:textId="77777777" w:rsidR="00667A49" w:rsidRDefault="00E63BD3" w:rsidP="00450CF7">
            <w:pPr>
              <w:rPr>
                <w:rFonts w:ascii="Segoe UI Light" w:hAnsi="Segoe UI Light" w:cs="Segoe UI Light"/>
                <w:sz w:val="20"/>
                <w:szCs w:val="20"/>
              </w:rPr>
            </w:pPr>
            <w:r w:rsidRPr="0020294C">
              <w:rPr>
                <w:rFonts w:ascii="Segoe UI Light" w:hAnsi="Segoe UI Light" w:cs="Segoe UI Light"/>
                <w:sz w:val="20"/>
                <w:szCs w:val="20"/>
              </w:rPr>
              <w:t xml:space="preserve">For support using the site please call 01392 380434 </w:t>
            </w:r>
          </w:p>
          <w:p w14:paraId="54658B8A" w14:textId="0C899944" w:rsidR="00450CF7" w:rsidRPr="0020294C" w:rsidRDefault="00E63BD3" w:rsidP="00450CF7">
            <w:pPr>
              <w:rPr>
                <w:rFonts w:ascii="Segoe UI Light" w:hAnsi="Segoe UI Light" w:cs="Segoe UI Light"/>
                <w:sz w:val="20"/>
                <w:szCs w:val="20"/>
              </w:rPr>
            </w:pPr>
            <w:r w:rsidRPr="0020294C">
              <w:rPr>
                <w:rFonts w:ascii="Segoe UI Light" w:hAnsi="Segoe UI Light" w:cs="Segoe UI Light"/>
                <w:sz w:val="20"/>
                <w:szCs w:val="20"/>
              </w:rPr>
              <w:t>or e-mail</w:t>
            </w:r>
            <w:r w:rsidR="00667A49">
              <w:rPr>
                <w:rFonts w:ascii="Segoe UI Light" w:hAnsi="Segoe UI Light" w:cs="Segoe UI Light"/>
                <w:sz w:val="20"/>
                <w:szCs w:val="20"/>
              </w:rPr>
              <w:t xml:space="preserve">: </w:t>
            </w:r>
            <w:hyperlink r:id="rId18" w:history="1">
              <w:r w:rsidR="00667A49" w:rsidRPr="00EB1708">
                <w:rPr>
                  <w:rStyle w:val="Hyperlink"/>
                  <w:rFonts w:ascii="Segoe UI Light" w:hAnsi="Segoe UI Light" w:cs="Segoe UI Light"/>
                  <w:sz w:val="20"/>
                  <w:szCs w:val="20"/>
                </w:rPr>
                <w:t>educationsystems@devon.gov.uk</w:t>
              </w:r>
            </w:hyperlink>
          </w:p>
          <w:p w14:paraId="6A313325" w14:textId="35126E0B" w:rsidR="00A62E64" w:rsidRPr="00667A49" w:rsidRDefault="00A62E64" w:rsidP="00450CF7">
            <w:pPr>
              <w:rPr>
                <w:rFonts w:ascii="Segoe UI Light" w:hAnsi="Segoe UI Light" w:cs="Segoe UI Light"/>
                <w:sz w:val="20"/>
                <w:szCs w:val="20"/>
              </w:rPr>
            </w:pPr>
            <w:r w:rsidRPr="0020294C">
              <w:rPr>
                <w:rFonts w:ascii="Segoe UI Light" w:hAnsi="Segoe UI Light" w:cs="Segoe UI Light"/>
                <w:sz w:val="20"/>
                <w:szCs w:val="20"/>
              </w:rPr>
              <w:t xml:space="preserve">Further </w:t>
            </w:r>
            <w:r w:rsidR="00667A49">
              <w:rPr>
                <w:rFonts w:ascii="Segoe UI Light" w:hAnsi="Segoe UI Light" w:cs="Segoe UI Light"/>
                <w:sz w:val="20"/>
                <w:szCs w:val="20"/>
              </w:rPr>
              <w:t xml:space="preserve">information, </w:t>
            </w:r>
            <w:r w:rsidRPr="0020294C">
              <w:rPr>
                <w:rFonts w:ascii="Segoe UI Light" w:hAnsi="Segoe UI Light" w:cs="Segoe UI Light"/>
                <w:sz w:val="20"/>
                <w:szCs w:val="20"/>
              </w:rPr>
              <w:t xml:space="preserve">guidance, </w:t>
            </w:r>
            <w:proofErr w:type="gramStart"/>
            <w:r w:rsidRPr="0020294C">
              <w:rPr>
                <w:rFonts w:ascii="Segoe UI Light" w:hAnsi="Segoe UI Light" w:cs="Segoe UI Light"/>
                <w:sz w:val="20"/>
                <w:szCs w:val="20"/>
              </w:rPr>
              <w:t>training</w:t>
            </w:r>
            <w:proofErr w:type="gramEnd"/>
            <w:r w:rsidRPr="0020294C">
              <w:rPr>
                <w:rFonts w:ascii="Segoe UI Light" w:hAnsi="Segoe UI Light" w:cs="Segoe UI Light"/>
                <w:sz w:val="20"/>
                <w:szCs w:val="20"/>
              </w:rPr>
              <w:t xml:space="preserve"> and support will be available</w:t>
            </w:r>
            <w:r w:rsidR="00EB49A7">
              <w:rPr>
                <w:rFonts w:ascii="Segoe UI Light" w:hAnsi="Segoe UI Light" w:cs="Segoe UI Light"/>
                <w:sz w:val="20"/>
                <w:szCs w:val="20"/>
              </w:rPr>
              <w:t xml:space="preserve"> in the upcoming weeks</w:t>
            </w:r>
            <w:r w:rsidRPr="00450CF7">
              <w:rPr>
                <w:rFonts w:ascii="Segoe UI Light" w:hAnsi="Segoe UI Light" w:cs="Segoe UI Light"/>
              </w:rPr>
              <w:t xml:space="preserve"> </w:t>
            </w:r>
          </w:p>
        </w:tc>
        <w:tc>
          <w:tcPr>
            <w:tcW w:w="286" w:type="dxa"/>
          </w:tcPr>
          <w:p w14:paraId="7C840022" w14:textId="77777777" w:rsidR="00A62E64" w:rsidRDefault="00A62E64" w:rsidP="00450CF7"/>
        </w:tc>
        <w:tc>
          <w:tcPr>
            <w:tcW w:w="4157" w:type="dxa"/>
            <w:vMerge/>
          </w:tcPr>
          <w:p w14:paraId="6F06158E" w14:textId="77777777" w:rsidR="00A62E64" w:rsidRDefault="00A62E64" w:rsidP="00450CF7"/>
        </w:tc>
      </w:tr>
      <w:tr w:rsidR="00A62E64" w:rsidRPr="00450CF7" w14:paraId="38C2A1F7" w14:textId="77777777" w:rsidTr="00450CF7">
        <w:trPr>
          <w:trHeight w:val="1692"/>
        </w:trPr>
        <w:tc>
          <w:tcPr>
            <w:tcW w:w="455" w:type="dxa"/>
          </w:tcPr>
          <w:p w14:paraId="6EC2E7DC" w14:textId="77777777" w:rsidR="00A62E64" w:rsidRDefault="00A62E64" w:rsidP="00450CF7"/>
          <w:p w14:paraId="02271460" w14:textId="77777777" w:rsidR="00450CF7" w:rsidRDefault="00450CF7" w:rsidP="00450CF7"/>
          <w:p w14:paraId="70A2151E" w14:textId="77777777" w:rsidR="00450CF7" w:rsidRDefault="00450CF7" w:rsidP="00450CF7"/>
          <w:p w14:paraId="48AE095F" w14:textId="77777777" w:rsidR="00450CF7" w:rsidRDefault="00450CF7" w:rsidP="00450CF7"/>
          <w:p w14:paraId="404066B6" w14:textId="15110308" w:rsidR="00450CF7" w:rsidRDefault="00450CF7" w:rsidP="00450CF7"/>
        </w:tc>
        <w:tc>
          <w:tcPr>
            <w:tcW w:w="6136" w:type="dxa"/>
            <w:gridSpan w:val="4"/>
          </w:tcPr>
          <w:p w14:paraId="0A117685" w14:textId="77777777" w:rsidR="00450CF7" w:rsidRDefault="00450CF7" w:rsidP="00450CF7">
            <w:pPr>
              <w:pStyle w:val="Contact1"/>
              <w:rPr>
                <w:rFonts w:ascii="Segoe UI Light" w:hAnsi="Segoe UI Light" w:cs="Segoe UI Light"/>
                <w:color w:val="212120" w:themeColor="text1"/>
              </w:rPr>
            </w:pPr>
          </w:p>
          <w:p w14:paraId="240C2F28" w14:textId="77777777" w:rsidR="00780644" w:rsidRDefault="00780644" w:rsidP="00450CF7">
            <w:pPr>
              <w:pStyle w:val="Contact1"/>
              <w:rPr>
                <w:rFonts w:ascii="Segoe UI Light" w:hAnsi="Segoe UI Light" w:cs="Segoe UI Light"/>
                <w:color w:val="212120" w:themeColor="text1"/>
                <w:sz w:val="40"/>
                <w:szCs w:val="40"/>
              </w:rPr>
            </w:pPr>
          </w:p>
          <w:p w14:paraId="291934BF" w14:textId="7282EEB3" w:rsidR="00450CF7" w:rsidRPr="00667A49" w:rsidRDefault="001804CF" w:rsidP="00450CF7">
            <w:pPr>
              <w:pStyle w:val="Contact1"/>
              <w:rPr>
                <w:rFonts w:ascii="Segoe UI Light" w:hAnsi="Segoe UI Light" w:cs="Segoe UI Light"/>
                <w:color w:val="212120" w:themeColor="text1"/>
                <w:sz w:val="40"/>
                <w:szCs w:val="40"/>
              </w:rPr>
            </w:pPr>
            <w:hyperlink r:id="rId19" w:history="1">
              <w:r w:rsidR="00667A49" w:rsidRPr="00667A49">
                <w:rPr>
                  <w:rStyle w:val="Hyperlink"/>
                  <w:rFonts w:ascii="Segoe UI Light" w:hAnsi="Segoe UI Light" w:cs="Segoe UI Light"/>
                  <w:sz w:val="40"/>
                  <w:szCs w:val="40"/>
                </w:rPr>
                <w:t>Training Video</w:t>
              </w:r>
            </w:hyperlink>
          </w:p>
          <w:p w14:paraId="616B243F" w14:textId="77777777" w:rsidR="00450CF7" w:rsidRPr="00450CF7" w:rsidRDefault="00450CF7" w:rsidP="00450CF7">
            <w:pPr>
              <w:pStyle w:val="Contact1"/>
              <w:rPr>
                <w:rFonts w:ascii="Segoe UI Light" w:hAnsi="Segoe UI Light" w:cs="Segoe UI Light"/>
                <w:color w:val="212120" w:themeColor="text1"/>
                <w:sz w:val="22"/>
                <w:szCs w:val="22"/>
              </w:rPr>
            </w:pPr>
            <w:r w:rsidRPr="00450CF7">
              <w:rPr>
                <w:rFonts w:ascii="Segoe UI Light" w:hAnsi="Segoe UI Light" w:cs="Segoe UI Light"/>
                <w:color w:val="212120" w:themeColor="text1"/>
                <w:sz w:val="22"/>
                <w:szCs w:val="22"/>
              </w:rPr>
              <w:t>For further information about SEND please visit</w:t>
            </w:r>
          </w:p>
          <w:p w14:paraId="665A6DDC" w14:textId="77777777" w:rsidR="00450CF7" w:rsidRPr="00450CF7" w:rsidRDefault="00450CF7" w:rsidP="00450CF7">
            <w:pPr>
              <w:rPr>
                <w:rFonts w:ascii="Segoe UI Light" w:hAnsi="Segoe UI Light" w:cs="Segoe UI Light"/>
                <w:sz w:val="22"/>
                <w:szCs w:val="22"/>
              </w:rPr>
            </w:pPr>
            <w:r w:rsidRPr="00450CF7">
              <w:rPr>
                <w:rFonts w:ascii="Segoe UI Light" w:hAnsi="Segoe UI Light" w:cs="Segoe UI Light"/>
                <w:sz w:val="22"/>
                <w:szCs w:val="22"/>
              </w:rPr>
              <w:t>Our Local Offer</w:t>
            </w:r>
          </w:p>
          <w:p w14:paraId="01B122B9" w14:textId="3D0DCCD4" w:rsidR="00450CF7" w:rsidRPr="00450CF7" w:rsidRDefault="001804CF" w:rsidP="00450CF7">
            <w:pPr>
              <w:pStyle w:val="Contact1"/>
            </w:pPr>
            <w:hyperlink r:id="rId20" w:history="1">
              <w:r w:rsidR="00450CF7" w:rsidRPr="00200E0A">
                <w:rPr>
                  <w:rStyle w:val="Hyperlink"/>
                </w:rPr>
                <w:t>www.devon.gov.uk/SEND</w:t>
              </w:r>
            </w:hyperlink>
          </w:p>
        </w:tc>
        <w:tc>
          <w:tcPr>
            <w:tcW w:w="286" w:type="dxa"/>
          </w:tcPr>
          <w:p w14:paraId="038DB514" w14:textId="77777777" w:rsidR="00A62E64" w:rsidRPr="00ED4F01" w:rsidRDefault="00A62E64" w:rsidP="00450CF7"/>
        </w:tc>
        <w:tc>
          <w:tcPr>
            <w:tcW w:w="4157" w:type="dxa"/>
            <w:vMerge/>
          </w:tcPr>
          <w:p w14:paraId="6E6877A3" w14:textId="77777777" w:rsidR="00A62E64" w:rsidRPr="00450CF7" w:rsidRDefault="00A62E64" w:rsidP="00450CF7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</w:tr>
    </w:tbl>
    <w:p w14:paraId="1DCC51BB" w14:textId="0B148B9C" w:rsidR="005F70E4" w:rsidRPr="00D73D64" w:rsidRDefault="005F70E4" w:rsidP="00450CF7"/>
    <w:sectPr w:rsidR="005F70E4" w:rsidRPr="00D73D64" w:rsidSect="00667A49">
      <w:headerReference w:type="default" r:id="rId21"/>
      <w:footerReference w:type="default" r:id="rId22"/>
      <w:pgSz w:w="12240" w:h="15840" w:code="1"/>
      <w:pgMar w:top="360" w:right="360" w:bottom="360" w:left="360" w:header="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62E8E1" w14:textId="77777777" w:rsidR="00F067BC" w:rsidRDefault="00F067BC" w:rsidP="00D571FE">
      <w:pPr>
        <w:spacing w:line="240" w:lineRule="auto"/>
      </w:pPr>
      <w:r>
        <w:separator/>
      </w:r>
    </w:p>
  </w:endnote>
  <w:endnote w:type="continuationSeparator" w:id="0">
    <w:p w14:paraId="7C65B9B9" w14:textId="77777777" w:rsidR="00F067BC" w:rsidRDefault="00F067BC" w:rsidP="00D571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AFE6CA" w14:textId="1CAA726B" w:rsidR="0041481D" w:rsidRDefault="0041481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BCB680" wp14:editId="4170DF2D">
              <wp:simplePos x="0" y="0"/>
              <wp:positionH relativeFrom="column">
                <wp:posOffset>2920818</wp:posOffset>
              </wp:positionH>
              <wp:positionV relativeFrom="paragraph">
                <wp:posOffset>-2848610</wp:posOffset>
              </wp:positionV>
              <wp:extent cx="4394382" cy="2994660"/>
              <wp:effectExtent l="0" t="0" r="6350" b="0"/>
              <wp:wrapNone/>
              <wp:docPr id="2" name="Freeform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382" cy="2994660"/>
                      </a:xfrm>
                      <a:custGeom>
                        <a:avLst/>
                        <a:gdLst>
                          <a:gd name="T0" fmla="*/ 318 w 1212"/>
                          <a:gd name="T1" fmla="*/ 1327 h 1327"/>
                          <a:gd name="T2" fmla="*/ 1212 w 1212"/>
                          <a:gd name="T3" fmla="*/ 1327 h 1327"/>
                          <a:gd name="T4" fmla="*/ 1212 w 1212"/>
                          <a:gd name="T5" fmla="*/ 0 h 1327"/>
                          <a:gd name="T6" fmla="*/ 15 w 1212"/>
                          <a:gd name="T7" fmla="*/ 579 h 1327"/>
                          <a:gd name="T8" fmla="*/ 0 w 1212"/>
                          <a:gd name="T9" fmla="*/ 648 h 1327"/>
                          <a:gd name="T10" fmla="*/ 337 w 1212"/>
                          <a:gd name="T11" fmla="*/ 764 h 1327"/>
                          <a:gd name="T12" fmla="*/ 318 w 1212"/>
                          <a:gd name="T13" fmla="*/ 1327 h 13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212" h="1327">
                            <a:moveTo>
                              <a:pt x="318" y="1327"/>
                            </a:moveTo>
                            <a:cubicBezTo>
                              <a:pt x="1212" y="1327"/>
                              <a:pt x="1212" y="1327"/>
                              <a:pt x="1212" y="1327"/>
                            </a:cubicBezTo>
                            <a:cubicBezTo>
                              <a:pt x="1212" y="0"/>
                              <a:pt x="1212" y="0"/>
                              <a:pt x="1212" y="0"/>
                            </a:cubicBezTo>
                            <a:cubicBezTo>
                              <a:pt x="446" y="176"/>
                              <a:pt x="15" y="579"/>
                              <a:pt x="15" y="579"/>
                            </a:cubicBezTo>
                            <a:cubicBezTo>
                              <a:pt x="9" y="602"/>
                              <a:pt x="5" y="624"/>
                              <a:pt x="0" y="648"/>
                            </a:cubicBezTo>
                            <a:cubicBezTo>
                              <a:pt x="114" y="681"/>
                              <a:pt x="227" y="719"/>
                              <a:pt x="337" y="764"/>
                            </a:cubicBezTo>
                            <a:cubicBezTo>
                              <a:pt x="337" y="764"/>
                              <a:pt x="351" y="1003"/>
                              <a:pt x="318" y="1327"/>
                            </a:cubicBez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5">
                              <a:lumMod val="0"/>
                              <a:lumOff val="100000"/>
                            </a:schemeClr>
                          </a:gs>
                          <a:gs pos="35000">
                            <a:schemeClr val="accent5">
                              <a:lumMod val="0"/>
                              <a:lumOff val="10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path path="circle">
                          <a:fillToRect l="50000" t="-80000" r="50000" b="180000"/>
                        </a:path>
                        <a:tileRect/>
                      </a:gra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AC6BA4" id="Freeform 23" o:spid="_x0000_s1026" style="position:absolute;margin-left:230pt;margin-top:-224.3pt;width:346pt;height:23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12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" path="m318,1327v894,,894,,894,c1212,,1212,,1212,,446,176,15,579,15,579,9,602,5,624,,648v114,33,227,71,337,116c337,764,351,1003,318,1327xe" fillcolor="white [24]" stroked="f">
              <v:fill color2="#5b9bd5 [3208]" rotate="t" focusposition=".5,-52429f" focussize="" colors="0 white;22938f white;1 #5b9bd5" focus="100%" type="gradientRadial"/>
              <v:path arrowok="t" o:connecttype="custom" o:connectlocs="1152981,2994660;4394382,2994660;4394382,0;54386,1306638;0,1462351;1221870,1724130;1152981,2994660" o:connectangles="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97A29B" wp14:editId="222E86CF">
              <wp:simplePos x="0" y="0"/>
              <wp:positionH relativeFrom="column">
                <wp:posOffset>0</wp:posOffset>
              </wp:positionH>
              <wp:positionV relativeFrom="paragraph">
                <wp:posOffset>-1727382</wp:posOffset>
              </wp:positionV>
              <wp:extent cx="2932729" cy="1868805"/>
              <wp:effectExtent l="0" t="0" r="1270" b="0"/>
              <wp:wrapNone/>
              <wp:docPr id="3" name="Freeform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32729" cy="1868805"/>
                      </a:xfrm>
                      <a:custGeom>
                        <a:avLst/>
                        <a:gdLst>
                          <a:gd name="T0" fmla="*/ 808 w 809"/>
                          <a:gd name="T1" fmla="*/ 149 h 828"/>
                          <a:gd name="T2" fmla="*/ 0 w 809"/>
                          <a:gd name="T3" fmla="*/ 0 h 828"/>
                          <a:gd name="T4" fmla="*/ 0 w 809"/>
                          <a:gd name="T5" fmla="*/ 828 h 828"/>
                          <a:gd name="T6" fmla="*/ 809 w 809"/>
                          <a:gd name="T7" fmla="*/ 828 h 828"/>
                          <a:gd name="T8" fmla="*/ 808 w 809"/>
                          <a:gd name="T9" fmla="*/ 149 h 8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809" h="828">
                            <a:moveTo>
                              <a:pt x="808" y="149"/>
                            </a:moveTo>
                            <a:cubicBezTo>
                              <a:pt x="533" y="70"/>
                              <a:pt x="253" y="25"/>
                              <a:pt x="0" y="0"/>
                            </a:cubicBezTo>
                            <a:cubicBezTo>
                              <a:pt x="0" y="828"/>
                              <a:pt x="0" y="828"/>
                              <a:pt x="0" y="828"/>
                            </a:cubicBezTo>
                            <a:cubicBezTo>
                              <a:pt x="809" y="828"/>
                              <a:pt x="809" y="828"/>
                              <a:pt x="809" y="828"/>
                            </a:cubicBezTo>
                            <a:cubicBezTo>
                              <a:pt x="783" y="602"/>
                              <a:pt x="773" y="353"/>
                              <a:pt x="808" y="149"/>
                            </a:cubicBez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5">
                              <a:lumMod val="0"/>
                              <a:lumOff val="100000"/>
                            </a:schemeClr>
                          </a:gs>
                          <a:gs pos="35000">
                            <a:schemeClr val="accent5">
                              <a:lumMod val="0"/>
                              <a:lumOff val="10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path path="circle">
                          <a:fillToRect l="50000" t="-80000" r="50000" b="180000"/>
                        </a:path>
                        <a:tileRect/>
                      </a:gra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781D9C" id="Freeform 24" o:spid="_x0000_s1026" style="position:absolute;margin-left:0;margin-top:-136pt;width:230.9pt;height:14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9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" path="m808,149c533,70,253,25,,,,828,,828,,828v809,,809,,809,c783,602,773,353,808,149xe" fillcolor="white [24]" stroked="f">
              <v:fill color2="#5b9bd5 [3208]" rotate="t" focusposition=".5,-52429f" focussize="" colors="0 white;22938f white;1 #5b9bd5" focus="100%" type="gradientRadial"/>
              <v:path arrowok="t" o:connecttype="custom" o:connectlocs="2929104,336295;0,0;0,1868805;2932729,1868805;2929104,336295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F43FF9" wp14:editId="6DF67549">
              <wp:simplePos x="0" y="0"/>
              <wp:positionH relativeFrom="column">
                <wp:posOffset>2798071</wp:posOffset>
              </wp:positionH>
              <wp:positionV relativeFrom="paragraph">
                <wp:posOffset>-1389925</wp:posOffset>
              </wp:positionV>
              <wp:extent cx="1400025" cy="1532255"/>
              <wp:effectExtent l="0" t="0" r="0" b="0"/>
              <wp:wrapNone/>
              <wp:docPr id="11" name="Freeform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00025" cy="1532255"/>
                      </a:xfrm>
                      <a:custGeom>
                        <a:avLst/>
                        <a:gdLst>
                          <a:gd name="T0" fmla="*/ 36 w 386"/>
                          <a:gd name="T1" fmla="*/ 679 h 679"/>
                          <a:gd name="T2" fmla="*/ 353 w 386"/>
                          <a:gd name="T3" fmla="*/ 679 h 679"/>
                          <a:gd name="T4" fmla="*/ 372 w 386"/>
                          <a:gd name="T5" fmla="*/ 116 h 679"/>
                          <a:gd name="T6" fmla="*/ 35 w 386"/>
                          <a:gd name="T7" fmla="*/ 0 h 679"/>
                          <a:gd name="T8" fmla="*/ 36 w 386"/>
                          <a:gd name="T9" fmla="*/ 679 h 6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86" h="679">
                            <a:moveTo>
                              <a:pt x="36" y="679"/>
                            </a:moveTo>
                            <a:cubicBezTo>
                              <a:pt x="353" y="679"/>
                              <a:pt x="353" y="679"/>
                              <a:pt x="353" y="679"/>
                            </a:cubicBezTo>
                            <a:cubicBezTo>
                              <a:pt x="386" y="355"/>
                              <a:pt x="372" y="116"/>
                              <a:pt x="372" y="116"/>
                            </a:cubicBezTo>
                            <a:cubicBezTo>
                              <a:pt x="262" y="71"/>
                              <a:pt x="149" y="33"/>
                              <a:pt x="35" y="0"/>
                            </a:cubicBezTo>
                            <a:cubicBezTo>
                              <a:pt x="0" y="204"/>
                              <a:pt x="10" y="453"/>
                              <a:pt x="36" y="679"/>
                            </a:cubicBez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5">
                              <a:lumMod val="0"/>
                              <a:lumOff val="100000"/>
                            </a:schemeClr>
                          </a:gs>
                          <a:gs pos="35000">
                            <a:schemeClr val="accent5">
                              <a:lumMod val="0"/>
                              <a:lumOff val="10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path path="circle">
                          <a:fillToRect l="50000" t="-80000" r="50000" b="180000"/>
                        </a:path>
                        <a:tileRect/>
                      </a:gra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6BA803" id="Freeform 25" o:spid="_x0000_s1026" style="position:absolute;margin-left:220.3pt;margin-top:-109.45pt;width:110.25pt;height:12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6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" path="m36,679v317,,317,,317,c386,355,372,116,372,116,262,71,149,33,35,,,204,10,453,36,679xe" fillcolor="white [24]" stroked="f">
              <v:fill color2="#5b9bd5 [3208]" rotate="t" focusposition=".5,-52429f" focussize="" colors="0 white;22938f white;1 #5b9bd5" focus="100%" type="gradientRadial"/>
              <v:path arrowok="t" o:connecttype="custom" o:connectlocs="130572,1532255;1280334,1532255;1349247,261770;126945,0;130572,1532255" o:connectangles="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5F4FF6" w14:textId="77777777" w:rsidR="00F067BC" w:rsidRDefault="00F067BC" w:rsidP="00D571FE">
      <w:pPr>
        <w:spacing w:line="240" w:lineRule="auto"/>
      </w:pPr>
      <w:r>
        <w:separator/>
      </w:r>
    </w:p>
  </w:footnote>
  <w:footnote w:type="continuationSeparator" w:id="0">
    <w:p w14:paraId="3378F94A" w14:textId="77777777" w:rsidR="00F067BC" w:rsidRDefault="00F067BC" w:rsidP="00D571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965E2" w14:textId="0A0FEF6A" w:rsidR="00D571FE" w:rsidRDefault="00E63BD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01CD719" wp14:editId="4535F125">
              <wp:simplePos x="0" y="0"/>
              <wp:positionH relativeFrom="margin">
                <wp:align>right</wp:align>
              </wp:positionH>
              <wp:positionV relativeFrom="paragraph">
                <wp:posOffset>3019425</wp:posOffset>
              </wp:positionV>
              <wp:extent cx="7311390" cy="652145"/>
              <wp:effectExtent l="0" t="0" r="3810" b="0"/>
              <wp:wrapNone/>
              <wp:docPr id="16" name="Freeform 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11390" cy="652145"/>
                      </a:xfrm>
                      <a:custGeom>
                        <a:avLst/>
                        <a:gdLst>
                          <a:gd name="T0" fmla="*/ 0 w 2018"/>
                          <a:gd name="T1" fmla="*/ 0 h 180"/>
                          <a:gd name="T2" fmla="*/ 0 w 2018"/>
                          <a:gd name="T3" fmla="*/ 180 h 180"/>
                          <a:gd name="T4" fmla="*/ 715 w 2018"/>
                          <a:gd name="T5" fmla="*/ 87 h 180"/>
                          <a:gd name="T6" fmla="*/ 2018 w 2018"/>
                          <a:gd name="T7" fmla="*/ 12 h 180"/>
                          <a:gd name="T8" fmla="*/ 2018 w 2018"/>
                          <a:gd name="T9" fmla="*/ 1 h 180"/>
                          <a:gd name="T10" fmla="*/ 0 w 2018"/>
                          <a:gd name="T11" fmla="*/ 0 h 1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018" h="180">
                            <a:moveTo>
                              <a:pt x="0" y="0"/>
                            </a:moveTo>
                            <a:cubicBezTo>
                              <a:pt x="0" y="180"/>
                              <a:pt x="0" y="180"/>
                              <a:pt x="0" y="180"/>
                            </a:cubicBezTo>
                            <a:cubicBezTo>
                              <a:pt x="61" y="171"/>
                              <a:pt x="352" y="128"/>
                              <a:pt x="715" y="87"/>
                            </a:cubicBezTo>
                            <a:cubicBezTo>
                              <a:pt x="986" y="57"/>
                              <a:pt x="1598" y="29"/>
                              <a:pt x="2018" y="12"/>
                            </a:cubicBezTo>
                            <a:cubicBezTo>
                              <a:pt x="2018" y="1"/>
                              <a:pt x="2018" y="1"/>
                              <a:pt x="2018" y="1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5">
                              <a:lumMod val="40000"/>
                              <a:lumOff val="60000"/>
                            </a:schemeClr>
                          </a:gs>
                          <a:gs pos="46000">
                            <a:schemeClr val="accent5">
                              <a:lumMod val="95000"/>
                              <a:lumOff val="5000"/>
                            </a:schemeClr>
                          </a:gs>
                          <a:gs pos="100000">
                            <a:schemeClr val="accent5">
                              <a:lumMod val="60000"/>
                            </a:schemeClr>
                          </a:gs>
                        </a:gsLst>
                        <a:path path="circle">
                          <a:fillToRect l="50000" t="130000" r="50000" b="-30000"/>
                        </a:path>
                        <a:tileRect/>
                      </a:gra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5933E1" id="Freeform 41" o:spid="_x0000_s1026" style="position:absolute;margin-left:524.5pt;margin-top:237.75pt;width:575.7pt;height:51.35pt;z-index:2516572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coordsize="201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" path="m,c,180,,180,,180,61,171,352,128,715,87,986,57,1598,29,2018,12v,-11,,-11,,-11l,xe" fillcolor="#bdd6ee [1304]" stroked="f">
              <v:fill color2="#255d91 [1928]" rotate="t" focusposition=".5,85197f" focussize="" colors="0 #bdd7ee;30147f #63a0d7;1 #255e91" focus="100%" type="gradientRadial"/>
              <v:path arrowok="t" o:connecttype="custom" o:connectlocs="0,0;0,652145;2590507,315203;7311390,43476;7311390,3623;0,0" o:connectangles="0,0,0,0,0,0"/>
              <w10:wrap anchorx="margin"/>
            </v:shape>
          </w:pict>
        </mc:Fallback>
      </mc:AlternateContent>
    </w:r>
    <w:r w:rsidR="00D87AEE">
      <w:rPr>
        <w:noProof/>
      </w:rPr>
      <w:drawing>
        <wp:anchor distT="0" distB="0" distL="114300" distR="114300" simplePos="0" relativeHeight="251662336" behindDoc="0" locked="0" layoutInCell="1" allowOverlap="1" wp14:anchorId="3C822952" wp14:editId="1345F699">
          <wp:simplePos x="0" y="0"/>
          <wp:positionH relativeFrom="margin">
            <wp:align>right</wp:align>
          </wp:positionH>
          <wp:positionV relativeFrom="paragraph">
            <wp:posOffset>276225</wp:posOffset>
          </wp:positionV>
          <wp:extent cx="7318375" cy="2743200"/>
          <wp:effectExtent l="0" t="0" r="0" b="0"/>
          <wp:wrapNone/>
          <wp:docPr id="6" name="Picture 6" descr="A group of people in a class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alphaModFix amt="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9872"/>
                  <a:stretch/>
                </pic:blipFill>
                <pic:spPr bwMode="auto">
                  <a:xfrm>
                    <a:off x="0" y="0"/>
                    <a:ext cx="7318375" cy="2743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77AFC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5A12B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25641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75E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4241EB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80246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D222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563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EAAAC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FEA5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526A47"/>
    <w:multiLevelType w:val="hybridMultilevel"/>
    <w:tmpl w:val="CF0A51E0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920C7"/>
    <w:multiLevelType w:val="multilevel"/>
    <w:tmpl w:val="73809A30"/>
    <w:styleLink w:val="BullettedList"/>
    <w:lvl w:ilvl="0">
      <w:start w:val="1"/>
      <w:numFmt w:val="bullet"/>
      <w:pStyle w:val="ListBullet"/>
      <w:lvlText w:val=""/>
      <w:lvlJc w:val="left"/>
      <w:pPr>
        <w:ind w:left="144" w:hanging="144"/>
      </w:pPr>
      <w:rPr>
        <w:rFonts w:ascii="Symbol" w:hAnsi="Symbol" w:hint="default"/>
        <w:color w:val="4A412B" w:themeColor="accent3" w:themeShade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81D"/>
    <w:rsid w:val="00065EB5"/>
    <w:rsid w:val="000D247E"/>
    <w:rsid w:val="00157258"/>
    <w:rsid w:val="001804CF"/>
    <w:rsid w:val="00194B1B"/>
    <w:rsid w:val="001B326D"/>
    <w:rsid w:val="0020294C"/>
    <w:rsid w:val="00214B64"/>
    <w:rsid w:val="0027610D"/>
    <w:rsid w:val="002D630A"/>
    <w:rsid w:val="00303FF0"/>
    <w:rsid w:val="00330AC4"/>
    <w:rsid w:val="0034557C"/>
    <w:rsid w:val="003923F6"/>
    <w:rsid w:val="003B1D04"/>
    <w:rsid w:val="003B7DE5"/>
    <w:rsid w:val="0041481D"/>
    <w:rsid w:val="00417CA0"/>
    <w:rsid w:val="00431900"/>
    <w:rsid w:val="00450CF7"/>
    <w:rsid w:val="004B45C2"/>
    <w:rsid w:val="005003C3"/>
    <w:rsid w:val="00511488"/>
    <w:rsid w:val="005B3039"/>
    <w:rsid w:val="005B3567"/>
    <w:rsid w:val="005B73BC"/>
    <w:rsid w:val="005D5D75"/>
    <w:rsid w:val="005E660C"/>
    <w:rsid w:val="005F70E4"/>
    <w:rsid w:val="00606D3B"/>
    <w:rsid w:val="00637FD3"/>
    <w:rsid w:val="00667A49"/>
    <w:rsid w:val="00705D18"/>
    <w:rsid w:val="00780644"/>
    <w:rsid w:val="00797C62"/>
    <w:rsid w:val="007A7960"/>
    <w:rsid w:val="007E302E"/>
    <w:rsid w:val="00810177"/>
    <w:rsid w:val="00826C04"/>
    <w:rsid w:val="00834A4F"/>
    <w:rsid w:val="00904EDB"/>
    <w:rsid w:val="0093499F"/>
    <w:rsid w:val="00940DD1"/>
    <w:rsid w:val="00994E05"/>
    <w:rsid w:val="00A62E64"/>
    <w:rsid w:val="00AC6A3B"/>
    <w:rsid w:val="00B024DE"/>
    <w:rsid w:val="00B25FE4"/>
    <w:rsid w:val="00BB6D41"/>
    <w:rsid w:val="00BE7D1A"/>
    <w:rsid w:val="00CD5B2F"/>
    <w:rsid w:val="00D551ED"/>
    <w:rsid w:val="00D571FE"/>
    <w:rsid w:val="00D67A8D"/>
    <w:rsid w:val="00D73D64"/>
    <w:rsid w:val="00D87AEE"/>
    <w:rsid w:val="00DB338E"/>
    <w:rsid w:val="00DB6447"/>
    <w:rsid w:val="00E2409A"/>
    <w:rsid w:val="00E514BE"/>
    <w:rsid w:val="00E54CA6"/>
    <w:rsid w:val="00E63BD3"/>
    <w:rsid w:val="00E65CBA"/>
    <w:rsid w:val="00E76EA5"/>
    <w:rsid w:val="00EB49A7"/>
    <w:rsid w:val="00ED1100"/>
    <w:rsid w:val="00ED3488"/>
    <w:rsid w:val="00ED4F01"/>
    <w:rsid w:val="00F067BC"/>
    <w:rsid w:val="00F34D14"/>
    <w:rsid w:val="00FB2F90"/>
    <w:rsid w:val="00FE20EA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B21DB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color w:val="212120" w:themeColor="text1"/>
        <w:sz w:val="19"/>
        <w:szCs w:val="19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semiHidden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qFormat="1"/>
    <w:lsdException w:name="Closing" w:semiHidden="1"/>
    <w:lsdException w:name="Signature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/>
    <w:lsdException w:name="Emphasis" w:semiHidden="1"/>
    <w:lsdException w:name="Document Map" w:semiHidden="1"/>
    <w:lsdException w:name="Plain Text" w:semiHidden="1"/>
    <w:lsdException w:name="E-mail Signature" w:semiHidden="1"/>
    <w:lsdException w:name="Normal (Web)" w:semiHidden="1" w:uiPriority="99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14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semiHidden/>
    <w:rsid w:val="00BB6D41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D57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B25FE4"/>
  </w:style>
  <w:style w:type="paragraph" w:styleId="Footer">
    <w:name w:val="footer"/>
    <w:basedOn w:val="Normal"/>
    <w:link w:val="FooterChar"/>
    <w:semiHidden/>
    <w:rsid w:val="00D57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B25FE4"/>
  </w:style>
  <w:style w:type="table" w:styleId="TableGrid">
    <w:name w:val="Table Grid"/>
    <w:basedOn w:val="TableNormal"/>
    <w:rsid w:val="005E66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05D1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sid w:val="00705D18"/>
    <w:pPr>
      <w:spacing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157258"/>
    <w:rPr>
      <w:rFonts w:asciiTheme="majorHAnsi" w:eastAsiaTheme="majorEastAsia" w:hAnsiTheme="majorHAnsi" w:cstheme="majorBidi"/>
      <w:color w:val="FFFFFF" w:themeColor="background1"/>
      <w:kern w:val="28"/>
      <w:sz w:val="80"/>
      <w:szCs w:val="56"/>
    </w:rPr>
  </w:style>
  <w:style w:type="paragraph" w:styleId="Subtitle">
    <w:name w:val="Subtitle"/>
    <w:basedOn w:val="Normal"/>
    <w:next w:val="Normal"/>
    <w:link w:val="SubtitleChar"/>
    <w:uiPriority w:val="2"/>
    <w:qFormat/>
    <w:rsid w:val="00705D18"/>
    <w:pPr>
      <w:numPr>
        <w:ilvl w:val="1"/>
      </w:numPr>
      <w:spacing w:line="380" w:lineRule="exact"/>
    </w:pPr>
    <w:rPr>
      <w:rFonts w:asciiTheme="majorHAnsi" w:eastAsiaTheme="minorEastAsia" w:hAnsiTheme="majorHAnsi" w:cstheme="minorBidi"/>
      <w:caps/>
      <w:color w:val="BD1633" w:themeColor="accent1" w:themeShade="BF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157258"/>
    <w:rPr>
      <w:rFonts w:asciiTheme="majorHAnsi" w:eastAsiaTheme="minorEastAsia" w:hAnsiTheme="majorHAnsi" w:cstheme="minorBidi"/>
      <w:caps/>
      <w:color w:val="BD1633" w:themeColor="accent1" w:themeShade="BF"/>
      <w:sz w:val="24"/>
      <w:szCs w:val="22"/>
    </w:rPr>
  </w:style>
  <w:style w:type="paragraph" w:styleId="BalloonText">
    <w:name w:val="Balloon Text"/>
    <w:basedOn w:val="Normal"/>
    <w:link w:val="BalloonTextChar"/>
    <w:semiHidden/>
    <w:unhideWhenUsed/>
    <w:rsid w:val="0027610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7610D"/>
    <w:rPr>
      <w:rFonts w:ascii="Segoe UI" w:hAnsi="Segoe UI" w:cs="Segoe UI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940DD1"/>
    <w:pPr>
      <w:spacing w:before="120" w:after="120" w:line="280" w:lineRule="exact"/>
      <w:ind w:right="432"/>
    </w:pPr>
    <w:rPr>
      <w:rFonts w:asciiTheme="majorHAnsi" w:hAnsiTheme="majorHAnsi"/>
      <w:i/>
      <w:iCs/>
      <w:color w:val="F28D2C" w:themeColor="accent4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940DD1"/>
    <w:rPr>
      <w:rFonts w:asciiTheme="majorHAnsi" w:hAnsiTheme="majorHAnsi"/>
      <w:i/>
      <w:iCs/>
      <w:color w:val="F28D2C" w:themeColor="accent4"/>
      <w:sz w:val="20"/>
    </w:rPr>
  </w:style>
  <w:style w:type="paragraph" w:customStyle="1" w:styleId="Contact1">
    <w:name w:val="Contact1"/>
    <w:basedOn w:val="Normal"/>
    <w:next w:val="Normal"/>
    <w:link w:val="Contact1Char"/>
    <w:uiPriority w:val="31"/>
    <w:qFormat/>
    <w:rsid w:val="00ED4F01"/>
    <w:rPr>
      <w:rFonts w:asciiTheme="majorHAnsi" w:hAnsiTheme="majorHAnsi"/>
      <w:noProof/>
      <w:color w:val="009DD5" w:themeColor="accent2"/>
      <w:sz w:val="23"/>
    </w:rPr>
  </w:style>
  <w:style w:type="paragraph" w:styleId="ListBullet">
    <w:name w:val="List Bullet"/>
    <w:basedOn w:val="Normal"/>
    <w:uiPriority w:val="30"/>
    <w:qFormat/>
    <w:rsid w:val="00E54CA6"/>
    <w:pPr>
      <w:numPr>
        <w:numId w:val="12"/>
      </w:numPr>
      <w:spacing w:after="120" w:line="288" w:lineRule="auto"/>
    </w:pPr>
    <w:rPr>
      <w:color w:val="4A412B" w:themeColor="accent3" w:themeShade="40"/>
      <w:sz w:val="24"/>
    </w:rPr>
  </w:style>
  <w:style w:type="character" w:customStyle="1" w:styleId="Contact1Char">
    <w:name w:val="Contact1 Char"/>
    <w:basedOn w:val="DefaultParagraphFont"/>
    <w:link w:val="Contact1"/>
    <w:uiPriority w:val="31"/>
    <w:rsid w:val="00157258"/>
    <w:rPr>
      <w:rFonts w:asciiTheme="majorHAnsi" w:hAnsiTheme="majorHAnsi"/>
      <w:noProof/>
      <w:color w:val="009DD5" w:themeColor="accent2"/>
      <w:sz w:val="23"/>
    </w:rPr>
  </w:style>
  <w:style w:type="numbering" w:customStyle="1" w:styleId="BullettedList">
    <w:name w:val="BullettedList"/>
    <w:uiPriority w:val="99"/>
    <w:rsid w:val="00AC6A3B"/>
    <w:pPr>
      <w:numPr>
        <w:numId w:val="12"/>
      </w:numPr>
    </w:pPr>
  </w:style>
  <w:style w:type="paragraph" w:customStyle="1" w:styleId="Logo">
    <w:name w:val="Logo"/>
    <w:basedOn w:val="Normal"/>
    <w:next w:val="Normal"/>
    <w:link w:val="LogoChar"/>
    <w:uiPriority w:val="33"/>
    <w:qFormat/>
    <w:rsid w:val="00826C04"/>
    <w:pPr>
      <w:widowControl w:val="0"/>
    </w:pPr>
    <w:rPr>
      <w:rFonts w:ascii="Arial" w:hAnsi="Arial" w:cs="Arial"/>
      <w:color w:val="634D45"/>
      <w:sz w:val="24"/>
      <w:szCs w:val="23"/>
      <w:lang w:val="en"/>
    </w:rPr>
  </w:style>
  <w:style w:type="paragraph" w:customStyle="1" w:styleId="Contact2">
    <w:name w:val="Contact2"/>
    <w:basedOn w:val="Normal"/>
    <w:next w:val="Normal"/>
    <w:link w:val="Contact2Char"/>
    <w:uiPriority w:val="31"/>
    <w:qFormat/>
    <w:rsid w:val="00826C04"/>
    <w:pPr>
      <w:ind w:left="576"/>
    </w:pPr>
    <w:rPr>
      <w:lang w:val="en"/>
    </w:rPr>
  </w:style>
  <w:style w:type="character" w:customStyle="1" w:styleId="LogoChar">
    <w:name w:val="Logo Char"/>
    <w:basedOn w:val="DefaultParagraphFont"/>
    <w:link w:val="Logo"/>
    <w:uiPriority w:val="33"/>
    <w:rsid w:val="00157258"/>
    <w:rPr>
      <w:rFonts w:ascii="Arial" w:hAnsi="Arial" w:cs="Arial"/>
      <w:color w:val="634D45"/>
      <w:sz w:val="24"/>
      <w:szCs w:val="23"/>
      <w:lang w:val="en"/>
    </w:rPr>
  </w:style>
  <w:style w:type="paragraph" w:customStyle="1" w:styleId="Contact3">
    <w:name w:val="Contact3"/>
    <w:basedOn w:val="Normal"/>
    <w:link w:val="Contact3Char"/>
    <w:uiPriority w:val="31"/>
    <w:qFormat/>
    <w:rsid w:val="00826C04"/>
    <w:pPr>
      <w:spacing w:after="80"/>
      <w:ind w:left="576"/>
    </w:pPr>
    <w:rPr>
      <w:lang w:val="en"/>
    </w:rPr>
  </w:style>
  <w:style w:type="character" w:customStyle="1" w:styleId="Contact2Char">
    <w:name w:val="Contact2 Char"/>
    <w:basedOn w:val="DefaultParagraphFont"/>
    <w:link w:val="Contact2"/>
    <w:uiPriority w:val="31"/>
    <w:rsid w:val="00157258"/>
    <w:rPr>
      <w:lang w:val="en"/>
    </w:rPr>
  </w:style>
  <w:style w:type="character" w:customStyle="1" w:styleId="Contact3Char">
    <w:name w:val="Contact3 Char"/>
    <w:basedOn w:val="DefaultParagraphFont"/>
    <w:link w:val="Contact3"/>
    <w:uiPriority w:val="31"/>
    <w:rsid w:val="00157258"/>
    <w:rPr>
      <w:lang w:val="en"/>
    </w:rPr>
  </w:style>
  <w:style w:type="character" w:styleId="Hyperlink">
    <w:name w:val="Hyperlink"/>
    <w:basedOn w:val="DefaultParagraphFont"/>
    <w:semiHidden/>
    <w:rsid w:val="00E63B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3BD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50CF7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77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0.png"/><Relationship Id="rId18" Type="http://schemas.openxmlformats.org/officeDocument/2006/relationships/hyperlink" Target="mailto:educationsystems@devon.gov.uk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mailto:specialeducation@devon.gov.uk" TargetMode="External"/><Relationship Id="rId17" Type="http://schemas.openxmlformats.org/officeDocument/2006/relationships/hyperlink" Target="https://ehchub-devon.openobjects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://www.devon.gov.uk/SEND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devon.gov.uk/educationandfamilies/special-educational-needs-and-disability-send-local-offer/education/support-available-in-school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openobjects.vids.io/videos/d49ddab9111ce7c15c/ehc-hub-senco-how-to-arrange-a-review-meeting-and-request-views" TargetMode="External"/><Relationship Id="rId19" Type="http://schemas.openxmlformats.org/officeDocument/2006/relationships/hyperlink" Target="https://openobjects.vids.io/videos/d49ddab9111ce7c15c/ehc-hub-senco-how-to-arrange-a-review-meeting-and-request-view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specialeducation@devon.gov.uk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.Williams\AppData\Roaming\Microsoft\Templates\Financial%20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Financial Business Brochure">
      <a:dk1>
        <a:srgbClr val="212120"/>
      </a:dk1>
      <a:lt1>
        <a:sysClr val="window" lastClr="FFFFFF"/>
      </a:lt1>
      <a:dk2>
        <a:srgbClr val="000000"/>
      </a:dk2>
      <a:lt2>
        <a:srgbClr val="FFFFFF"/>
      </a:lt2>
      <a:accent1>
        <a:srgbClr val="E73454"/>
      </a:accent1>
      <a:accent2>
        <a:srgbClr val="009DD5"/>
      </a:accent2>
      <a:accent3>
        <a:srgbClr val="F1EEE7"/>
      </a:accent3>
      <a:accent4>
        <a:srgbClr val="F28D2C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e19b328c-a4c0-4dde-a972-b1a9632445b6" xsi:nil="true"/>
    <SharedWithUsers xmlns="1b53c32c-a7fd-41ff-b286-6cdc0727192a">
      <UserInfo>
        <DisplayName>Julia Foster</DisplayName>
        <AccountId>19</AccountId>
        <AccountType/>
      </UserInfo>
      <UserInfo>
        <DisplayName>Velda Woodruff</DisplayName>
        <AccountId>15</AccountId>
        <AccountType/>
      </UserInfo>
      <UserInfo>
        <DisplayName>Richard Reece</DisplayName>
        <AccountId>7</AccountId>
        <AccountType/>
      </UserInfo>
      <UserInfo>
        <DisplayName>John Dickens</DisplayName>
        <AccountId>13</AccountId>
        <AccountType/>
      </UserInfo>
      <UserInfo>
        <DisplayName>Gill Loman</DisplayName>
        <AccountId>21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6D6E5C0B660C48AC67F125D554ABA1" ma:contentTypeVersion="6" ma:contentTypeDescription="Create a new document." ma:contentTypeScope="" ma:versionID="628f4aa382ef84acbe09fba2b1671999">
  <xsd:schema xmlns:xsd="http://www.w3.org/2001/XMLSchema" xmlns:xs="http://www.w3.org/2001/XMLSchema" xmlns:p="http://schemas.microsoft.com/office/2006/metadata/properties" xmlns:ns2="e19b328c-a4c0-4dde-a972-b1a9632445b6" xmlns:ns3="1b53c32c-a7fd-41ff-b286-6cdc0727192a" targetNamespace="http://schemas.microsoft.com/office/2006/metadata/properties" ma:root="true" ma:fieldsID="fd4f19b450d1de66398522f1ac7b18b0" ns2:_="" ns3:_="">
    <xsd:import namespace="e19b328c-a4c0-4dde-a972-b1a9632445b6"/>
    <xsd:import namespace="1b53c32c-a7fd-41ff-b286-6cdc072719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b328c-a4c0-4dde-a972-b1a963244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53c32c-a7fd-41ff-b286-6cdc0727192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99FAB4-050C-4E0F-BEFB-9914B2357F15}">
  <ds:schemaRefs>
    <ds:schemaRef ds:uri="http://schemas.microsoft.com/office/2006/metadata/properties"/>
    <ds:schemaRef ds:uri="http://schemas.microsoft.com/office/infopath/2007/PartnerControls"/>
    <ds:schemaRef ds:uri="e19b328c-a4c0-4dde-a972-b1a9632445b6"/>
    <ds:schemaRef ds:uri="1b53c32c-a7fd-41ff-b286-6cdc0727192a"/>
  </ds:schemaRefs>
</ds:datastoreItem>
</file>

<file path=customXml/itemProps2.xml><?xml version="1.0" encoding="utf-8"?>
<ds:datastoreItem xmlns:ds="http://schemas.openxmlformats.org/officeDocument/2006/customXml" ds:itemID="{C5F94356-5D72-4E73-A0BF-E39CC0B581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0C429F-7B9C-4B6F-A392-AF8B7F29F9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9b328c-a4c0-4dde-a972-b1a9632445b6"/>
    <ds:schemaRef ds:uri="1b53c32c-a7fd-41ff-b286-6cdc072719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Financial business flyer</Template>
  <TotalTime>0</TotalTime>
  <Pages>1</Pages>
  <Words>155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1031</vt:i4>
      </vt:variant>
      <vt:variant>
        <vt:i4>1</vt:i4>
      </vt:variant>
      <vt:variant>
        <vt:lpwstr>C:\Documents and Settings\tamic\Desktop\TC999D\TC9990701D-PB\TC9990701-IMG03.jpg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2020-11-10T10:14:00Z</dcterms:created>
  <dcterms:modified xsi:type="dcterms:W3CDTF">2020-11-10T10:14:00Z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0x0101005F6D6E5C0B660C48AC67F125D554ABA1</vt:lpwstr>
  </property>
</Properties>
</file>